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590"/>
        <w:gridCol w:w="2625"/>
        <w:gridCol w:w="1004"/>
        <w:gridCol w:w="2551"/>
      </w:tblGrid>
      <w:tr w:rsidR="000172E5" w:rsidRPr="00846B76" w14:paraId="6650674C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413340F9" w14:textId="3E18D660" w:rsidR="000172E5" w:rsidRPr="00F12965" w:rsidRDefault="00E97008" w:rsidP="00F12965">
            <w:pPr>
              <w:pStyle w:val="Kop1"/>
              <w:outlineLvl w:val="0"/>
              <w:rPr>
                <w:b w:val="0"/>
              </w:rPr>
            </w:pPr>
            <w:r>
              <w:rPr>
                <w:b w:val="0"/>
              </w:rPr>
              <w:t>Algemene gegevens</w:t>
            </w:r>
          </w:p>
        </w:tc>
      </w:tr>
      <w:tr w:rsidR="007B6E92" w:rsidRPr="00846B76" w14:paraId="518226F9" w14:textId="77777777" w:rsidTr="007B6E92">
        <w:tc>
          <w:tcPr>
            <w:tcW w:w="1250" w:type="pct"/>
            <w:vAlign w:val="bottom"/>
          </w:tcPr>
          <w:p w14:paraId="3597BC75" w14:textId="62D0FA7B" w:rsidR="0088580B" w:rsidRDefault="00E97008" w:rsidP="00E204FF">
            <w:pPr>
              <w:pStyle w:val="Standaardinspringing"/>
            </w:pPr>
            <w:r>
              <w:t>Naam</w:t>
            </w:r>
            <w:r w:rsidR="007B6E92">
              <w:t xml:space="preserve">    </w:t>
            </w:r>
          </w:p>
        </w:tc>
        <w:tc>
          <w:tcPr>
            <w:tcW w:w="3750" w:type="pct"/>
            <w:gridSpan w:val="4"/>
            <w:tcBorders>
              <w:bottom w:val="single" w:sz="4" w:space="0" w:color="auto"/>
            </w:tcBorders>
            <w:vAlign w:val="bottom"/>
          </w:tcPr>
          <w:p w14:paraId="192592EC" w14:textId="77777777" w:rsidR="0088580B" w:rsidRPr="00846B76" w:rsidRDefault="0088580B" w:rsidP="00E204FF"/>
        </w:tc>
      </w:tr>
      <w:tr w:rsidR="007B6E92" w:rsidRPr="00846B76" w14:paraId="7A35D64E" w14:textId="77777777" w:rsidTr="007B6E92">
        <w:tc>
          <w:tcPr>
            <w:tcW w:w="1250" w:type="pct"/>
            <w:vAlign w:val="bottom"/>
          </w:tcPr>
          <w:p w14:paraId="091E03FD" w14:textId="77EA8235" w:rsidR="0088580B" w:rsidRDefault="00E97008" w:rsidP="00E204FF">
            <w:pPr>
              <w:pStyle w:val="Standaardinspringing"/>
            </w:pPr>
            <w:r>
              <w:t>E-mail</w:t>
            </w:r>
            <w:r w:rsidR="007B6E92">
              <w:t xml:space="preserve">            </w:t>
            </w:r>
          </w:p>
        </w:tc>
        <w:tc>
          <w:tcPr>
            <w:tcW w:w="1781" w:type="pct"/>
            <w:gridSpan w:val="2"/>
            <w:tcBorders>
              <w:bottom w:val="single" w:sz="4" w:space="0" w:color="auto"/>
            </w:tcBorders>
            <w:vAlign w:val="bottom"/>
          </w:tcPr>
          <w:p w14:paraId="5F8BB91B" w14:textId="77777777" w:rsidR="0088580B" w:rsidRPr="00846B76" w:rsidRDefault="0088580B" w:rsidP="00E204FF"/>
        </w:tc>
        <w:tc>
          <w:tcPr>
            <w:tcW w:w="556" w:type="pct"/>
            <w:tcBorders>
              <w:top w:val="single" w:sz="4" w:space="0" w:color="auto"/>
            </w:tcBorders>
            <w:vAlign w:val="bottom"/>
          </w:tcPr>
          <w:p w14:paraId="0E49237E" w14:textId="6879BE94" w:rsidR="0088580B" w:rsidRDefault="00E97008" w:rsidP="00E204FF">
            <w:pPr>
              <w:spacing w:before="120"/>
            </w:pPr>
            <w:r>
              <w:t xml:space="preserve">Mobiel </w:t>
            </w:r>
          </w:p>
        </w:tc>
        <w:tc>
          <w:tcPr>
            <w:tcW w:w="14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E354B8" w14:textId="63CF3F1E" w:rsidR="0088580B" w:rsidRPr="00846B76" w:rsidRDefault="00E97008" w:rsidP="00E204FF">
            <w:r>
              <w:t xml:space="preserve">06 - </w:t>
            </w:r>
          </w:p>
        </w:tc>
      </w:tr>
      <w:tr w:rsidR="007B6E92" w:rsidRPr="00846B76" w14:paraId="68981F75" w14:textId="77777777" w:rsidTr="007B6E92">
        <w:tc>
          <w:tcPr>
            <w:tcW w:w="1250" w:type="pct"/>
            <w:vAlign w:val="bottom"/>
          </w:tcPr>
          <w:p w14:paraId="7E6B68C4" w14:textId="26A554C1" w:rsidR="00E204FF" w:rsidRDefault="00E97008" w:rsidP="00E204FF">
            <w:pPr>
              <w:pStyle w:val="Standaardinspringing"/>
            </w:pPr>
            <w:r>
              <w:t>Ligplaatsn</w:t>
            </w:r>
            <w:r w:rsidR="007B6E92">
              <w:t>umme</w:t>
            </w:r>
            <w:r>
              <w:t xml:space="preserve">r + evt naam boot </w:t>
            </w:r>
          </w:p>
        </w:tc>
        <w:tc>
          <w:tcPr>
            <w:tcW w:w="3750" w:type="pct"/>
            <w:gridSpan w:val="4"/>
            <w:tcBorders>
              <w:bottom w:val="single" w:sz="4" w:space="0" w:color="auto"/>
            </w:tcBorders>
            <w:vAlign w:val="bottom"/>
          </w:tcPr>
          <w:p w14:paraId="799F1FE9" w14:textId="77777777" w:rsidR="00E204FF" w:rsidRPr="00846B76" w:rsidRDefault="00E204FF" w:rsidP="00E204FF"/>
        </w:tc>
      </w:tr>
      <w:tr w:rsidR="00E204FF" w:rsidRPr="00E204FF" w14:paraId="0C44361F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2EFBC869" w14:textId="77777777" w:rsidR="00E204FF" w:rsidRPr="00E204FF" w:rsidRDefault="00E204FF" w:rsidP="00E204FF">
            <w:pPr>
              <w:pStyle w:val="Geenafstand"/>
              <w:rPr>
                <w:sz w:val="8"/>
              </w:rPr>
            </w:pPr>
          </w:p>
        </w:tc>
      </w:tr>
      <w:tr w:rsidR="00E204FF" w:rsidRPr="00E204FF" w14:paraId="494ED537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2FDCEBCD" w14:textId="7E37B73B" w:rsidR="00E204FF" w:rsidRPr="00E204FF" w:rsidRDefault="00E97008" w:rsidP="00E204FF">
            <w:pPr>
              <w:pStyle w:val="Kop1"/>
              <w:outlineLvl w:val="0"/>
            </w:pPr>
            <w:r>
              <w:t>Zet hieronder een kruisje bij uw keuze en het aantal benodigde schragen</w:t>
            </w:r>
          </w:p>
        </w:tc>
      </w:tr>
      <w:tr w:rsidR="007B6E92" w:rsidRPr="00846B76" w14:paraId="4164F646" w14:textId="77777777" w:rsidTr="007B6E92">
        <w:tc>
          <w:tcPr>
            <w:tcW w:w="1577" w:type="pct"/>
            <w:gridSpan w:val="2"/>
            <w:vAlign w:val="bottom"/>
          </w:tcPr>
          <w:p w14:paraId="70566C3B" w14:textId="7A35F8D1" w:rsidR="00E204FF" w:rsidRPr="00E204FF" w:rsidRDefault="00E97008" w:rsidP="00E204FF">
            <w:pPr>
              <w:pStyle w:val="Standaardinspringing"/>
            </w:pPr>
            <w:r>
              <w:t>Enkel winterberging (zonder kraan € 25,-)</w:t>
            </w:r>
          </w:p>
        </w:tc>
        <w:tc>
          <w:tcPr>
            <w:tcW w:w="3423" w:type="pct"/>
            <w:gridSpan w:val="3"/>
            <w:tcBorders>
              <w:bottom w:val="single" w:sz="4" w:space="0" w:color="auto"/>
            </w:tcBorders>
            <w:vAlign w:val="bottom"/>
          </w:tcPr>
          <w:p w14:paraId="3E82F7B0" w14:textId="737C38AF" w:rsidR="00E204FF" w:rsidRPr="00846B76" w:rsidRDefault="00E204FF" w:rsidP="00E204FF"/>
        </w:tc>
      </w:tr>
      <w:tr w:rsidR="007B6E92" w:rsidRPr="00846B76" w14:paraId="525CBF8B" w14:textId="77777777" w:rsidTr="007B6E92">
        <w:tc>
          <w:tcPr>
            <w:tcW w:w="1577" w:type="pct"/>
            <w:gridSpan w:val="2"/>
            <w:vAlign w:val="bottom"/>
          </w:tcPr>
          <w:p w14:paraId="5948C561" w14:textId="585F7036" w:rsidR="00E204FF" w:rsidRPr="00E204FF" w:rsidRDefault="00E97008" w:rsidP="00E204FF">
            <w:pPr>
              <w:pStyle w:val="Standaardinspringing"/>
            </w:pPr>
            <w:r>
              <w:t>Winterberging        (met kraan € 100,-)</w:t>
            </w:r>
          </w:p>
        </w:tc>
        <w:tc>
          <w:tcPr>
            <w:tcW w:w="342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C8EDEF" w14:textId="71031C2D" w:rsidR="00E204FF" w:rsidRPr="00846B76" w:rsidRDefault="00E204FF" w:rsidP="00E204FF"/>
        </w:tc>
      </w:tr>
      <w:tr w:rsidR="007B6E92" w:rsidRPr="00846B76" w14:paraId="7292A2C4" w14:textId="77777777" w:rsidTr="007B6E92">
        <w:tc>
          <w:tcPr>
            <w:tcW w:w="1577" w:type="pct"/>
            <w:gridSpan w:val="2"/>
            <w:vAlign w:val="bottom"/>
          </w:tcPr>
          <w:p w14:paraId="4B2D098B" w14:textId="0A00DC57" w:rsidR="00E204FF" w:rsidRPr="00E204FF" w:rsidRDefault="00E97008" w:rsidP="00E204FF">
            <w:pPr>
              <w:pStyle w:val="Standaardinspringing"/>
            </w:pPr>
            <w:r>
              <w:t xml:space="preserve">Benodigde schragen   (€ </w:t>
            </w:r>
            <w:r w:rsidR="00CC7FDC">
              <w:t>6</w:t>
            </w:r>
            <w:r>
              <w:t>,</w:t>
            </w:r>
            <w:r w:rsidR="00CC7FDC">
              <w:t>0</w:t>
            </w:r>
            <w:r>
              <w:t>0 p. st.)</w:t>
            </w:r>
          </w:p>
        </w:tc>
        <w:tc>
          <w:tcPr>
            <w:tcW w:w="3423" w:type="pct"/>
            <w:gridSpan w:val="3"/>
            <w:tcBorders>
              <w:bottom w:val="single" w:sz="4" w:space="0" w:color="auto"/>
            </w:tcBorders>
            <w:vAlign w:val="bottom"/>
          </w:tcPr>
          <w:p w14:paraId="19D3EF5E" w14:textId="77777777" w:rsidR="00E204FF" w:rsidRPr="00846B76" w:rsidRDefault="00E204FF" w:rsidP="00E204FF"/>
        </w:tc>
      </w:tr>
      <w:tr w:rsidR="007B6E92" w:rsidRPr="00E204FF" w14:paraId="43B8FB6D" w14:textId="77777777" w:rsidTr="007B6E92">
        <w:tc>
          <w:tcPr>
            <w:tcW w:w="1250" w:type="pct"/>
            <w:vAlign w:val="bottom"/>
          </w:tcPr>
          <w:p w14:paraId="7E7B2D30" w14:textId="77777777" w:rsidR="00E204FF" w:rsidRPr="00E204FF" w:rsidRDefault="00E204FF" w:rsidP="00E204FF">
            <w:pPr>
              <w:pStyle w:val="Geenafstand"/>
              <w:rPr>
                <w:sz w:val="8"/>
              </w:rPr>
            </w:pPr>
          </w:p>
        </w:tc>
        <w:tc>
          <w:tcPr>
            <w:tcW w:w="3750" w:type="pct"/>
            <w:gridSpan w:val="4"/>
            <w:vAlign w:val="bottom"/>
          </w:tcPr>
          <w:p w14:paraId="56819188" w14:textId="77777777" w:rsidR="00E204FF" w:rsidRPr="00E204FF" w:rsidRDefault="00E204FF" w:rsidP="00E204FF">
            <w:pPr>
              <w:pStyle w:val="Geenafstand"/>
              <w:rPr>
                <w:sz w:val="8"/>
              </w:rPr>
            </w:pPr>
          </w:p>
        </w:tc>
      </w:tr>
      <w:tr w:rsidR="00E204FF" w:rsidRPr="00846B76" w14:paraId="4DE44D59" w14:textId="77777777" w:rsidTr="00E204FF">
        <w:tc>
          <w:tcPr>
            <w:tcW w:w="5000" w:type="pct"/>
            <w:gridSpan w:val="5"/>
            <w:shd w:val="clear" w:color="auto" w:fill="731F1C" w:themeFill="accent5"/>
          </w:tcPr>
          <w:p w14:paraId="2A926974" w14:textId="4F5EDEA8" w:rsidR="00E204FF" w:rsidRPr="00E204FF" w:rsidRDefault="00E97008" w:rsidP="00E204FF">
            <w:pPr>
              <w:pStyle w:val="Kop1"/>
              <w:outlineLvl w:val="0"/>
            </w:pPr>
            <w:r>
              <w:t>Extra informatie</w:t>
            </w:r>
          </w:p>
        </w:tc>
      </w:tr>
    </w:tbl>
    <w:p w14:paraId="13333FC2" w14:textId="77777777" w:rsidR="007B6E92" w:rsidRDefault="007B6E92" w:rsidP="00E204FF">
      <w:pPr>
        <w:pStyle w:val="Geenafstand"/>
      </w:pPr>
    </w:p>
    <w:p w14:paraId="453518C2" w14:textId="4D1DD7A3" w:rsidR="00643542" w:rsidRPr="00643542" w:rsidRDefault="00643542" w:rsidP="00E204FF">
      <w:pPr>
        <w:pStyle w:val="Geenafstand"/>
        <w:rPr>
          <w:sz w:val="24"/>
          <w:szCs w:val="24"/>
        </w:rPr>
      </w:pPr>
      <w:r w:rsidRPr="00643542">
        <w:rPr>
          <w:sz w:val="24"/>
          <w:szCs w:val="24"/>
        </w:rPr>
        <w:t>U wordt ter</w:t>
      </w:r>
      <w:r w:rsidR="00ED20DD">
        <w:rPr>
          <w:sz w:val="24"/>
          <w:szCs w:val="24"/>
        </w:rPr>
        <w:t xml:space="preserve"> </w:t>
      </w:r>
      <w:r w:rsidRPr="00643542">
        <w:rPr>
          <w:sz w:val="24"/>
          <w:szCs w:val="24"/>
        </w:rPr>
        <w:t>zijner</w:t>
      </w:r>
      <w:r w:rsidR="00ED20DD">
        <w:rPr>
          <w:sz w:val="24"/>
          <w:szCs w:val="24"/>
        </w:rPr>
        <w:t xml:space="preserve"> </w:t>
      </w:r>
      <w:r w:rsidRPr="00643542">
        <w:rPr>
          <w:sz w:val="24"/>
          <w:szCs w:val="24"/>
        </w:rPr>
        <w:t>tijd per e-mail verder geïnformeerd over de datum van draaien en de daarbij geldende maatregelen.</w:t>
      </w:r>
    </w:p>
    <w:p w14:paraId="24EE7BA6" w14:textId="77777777" w:rsidR="00643542" w:rsidRPr="00643542" w:rsidRDefault="00643542" w:rsidP="00E204FF">
      <w:pPr>
        <w:pStyle w:val="Geenafstand"/>
        <w:rPr>
          <w:sz w:val="24"/>
          <w:szCs w:val="24"/>
        </w:rPr>
      </w:pPr>
    </w:p>
    <w:p w14:paraId="65624E45" w14:textId="77777777" w:rsidR="00643542" w:rsidRPr="00643542" w:rsidRDefault="00643542" w:rsidP="00E204FF">
      <w:pPr>
        <w:pStyle w:val="Geenafstand"/>
        <w:rPr>
          <w:sz w:val="24"/>
          <w:szCs w:val="24"/>
        </w:rPr>
      </w:pPr>
    </w:p>
    <w:p w14:paraId="3E4114E4" w14:textId="0CE664C1" w:rsidR="007B6E92" w:rsidRPr="00643542" w:rsidRDefault="007B6E92" w:rsidP="00E204FF">
      <w:pPr>
        <w:pStyle w:val="Geenafstand"/>
        <w:rPr>
          <w:sz w:val="24"/>
          <w:szCs w:val="24"/>
        </w:rPr>
      </w:pPr>
      <w:r w:rsidRPr="00643542">
        <w:rPr>
          <w:sz w:val="24"/>
          <w:szCs w:val="24"/>
        </w:rPr>
        <w:t>Dit formulier kan op verschillende wijze ing</w:t>
      </w:r>
      <w:r w:rsidR="00ED20DD">
        <w:rPr>
          <w:sz w:val="24"/>
          <w:szCs w:val="24"/>
        </w:rPr>
        <w:t>e</w:t>
      </w:r>
      <w:r w:rsidRPr="00643542">
        <w:rPr>
          <w:sz w:val="24"/>
          <w:szCs w:val="24"/>
        </w:rPr>
        <w:t>leverd worden:</w:t>
      </w:r>
    </w:p>
    <w:p w14:paraId="433B52B5" w14:textId="55E0D44D" w:rsidR="007B6E92" w:rsidRPr="00643542" w:rsidRDefault="007B6E92" w:rsidP="00E204FF">
      <w:pPr>
        <w:pStyle w:val="Geenafstand"/>
        <w:rPr>
          <w:sz w:val="24"/>
          <w:szCs w:val="24"/>
        </w:rPr>
      </w:pPr>
    </w:p>
    <w:p w14:paraId="2D3D730D" w14:textId="4DFCA8A7" w:rsidR="007B6E92" w:rsidRPr="00643542" w:rsidRDefault="007B6E92" w:rsidP="002521BD">
      <w:pPr>
        <w:pStyle w:val="Geenafstand"/>
        <w:numPr>
          <w:ilvl w:val="0"/>
          <w:numId w:val="23"/>
        </w:numPr>
        <w:rPr>
          <w:sz w:val="24"/>
          <w:szCs w:val="24"/>
        </w:rPr>
      </w:pPr>
      <w:r w:rsidRPr="00643542">
        <w:rPr>
          <w:sz w:val="24"/>
          <w:szCs w:val="24"/>
        </w:rPr>
        <w:t xml:space="preserve">Opslaan en per mail versturen naar: </w:t>
      </w:r>
      <w:hyperlink r:id="rId10" w:history="1">
        <w:r w:rsidRPr="00643542">
          <w:rPr>
            <w:rStyle w:val="Hyperlink"/>
            <w:sz w:val="24"/>
            <w:szCs w:val="24"/>
          </w:rPr>
          <w:t>berging@hsv-gorinchem.nl</w:t>
        </w:r>
      </w:hyperlink>
    </w:p>
    <w:p w14:paraId="67EB903D" w14:textId="24170BC8" w:rsidR="007B6E92" w:rsidRPr="00643542" w:rsidRDefault="007B6E92" w:rsidP="00E204FF">
      <w:pPr>
        <w:pStyle w:val="Geenafstand"/>
        <w:rPr>
          <w:sz w:val="24"/>
          <w:szCs w:val="24"/>
        </w:rPr>
      </w:pPr>
    </w:p>
    <w:p w14:paraId="232BC01D" w14:textId="4102F31A" w:rsidR="007B6E92" w:rsidRPr="00643542" w:rsidRDefault="007B6E92" w:rsidP="002521BD">
      <w:pPr>
        <w:pStyle w:val="Geenafstand"/>
        <w:numPr>
          <w:ilvl w:val="0"/>
          <w:numId w:val="23"/>
        </w:numPr>
        <w:rPr>
          <w:sz w:val="24"/>
          <w:szCs w:val="24"/>
        </w:rPr>
      </w:pPr>
      <w:r w:rsidRPr="00643542">
        <w:rPr>
          <w:sz w:val="24"/>
          <w:szCs w:val="24"/>
        </w:rPr>
        <w:t>Uitprinten en opsturen naar: HSV Gorinchem</w:t>
      </w:r>
    </w:p>
    <w:p w14:paraId="50CC1F19" w14:textId="109E2419" w:rsidR="007B6E92" w:rsidRPr="00643542" w:rsidRDefault="007B6E92" w:rsidP="00E204FF">
      <w:pPr>
        <w:pStyle w:val="Geenafstand"/>
        <w:rPr>
          <w:sz w:val="24"/>
          <w:szCs w:val="24"/>
        </w:rPr>
      </w:pPr>
      <w:r w:rsidRPr="00643542">
        <w:rPr>
          <w:sz w:val="24"/>
          <w:szCs w:val="24"/>
        </w:rPr>
        <w:tab/>
      </w:r>
      <w:r w:rsidRPr="00643542">
        <w:rPr>
          <w:sz w:val="24"/>
          <w:szCs w:val="24"/>
        </w:rPr>
        <w:tab/>
      </w:r>
      <w:r w:rsidRPr="00643542">
        <w:rPr>
          <w:sz w:val="24"/>
          <w:szCs w:val="24"/>
        </w:rPr>
        <w:tab/>
      </w:r>
      <w:r w:rsidR="002521BD" w:rsidRPr="00643542">
        <w:rPr>
          <w:sz w:val="24"/>
          <w:szCs w:val="24"/>
        </w:rPr>
        <w:tab/>
      </w:r>
      <w:r w:rsidR="00D7260D">
        <w:rPr>
          <w:sz w:val="24"/>
          <w:szCs w:val="24"/>
        </w:rPr>
        <w:tab/>
      </w:r>
      <w:r w:rsidRPr="00643542">
        <w:rPr>
          <w:sz w:val="24"/>
          <w:szCs w:val="24"/>
        </w:rPr>
        <w:t>Postbus 817</w:t>
      </w:r>
    </w:p>
    <w:p w14:paraId="5AC8F70D" w14:textId="1DDB8164" w:rsidR="007B6E92" w:rsidRPr="00643542" w:rsidRDefault="007B6E92" w:rsidP="00E204FF">
      <w:pPr>
        <w:pStyle w:val="Geenafstand"/>
        <w:rPr>
          <w:sz w:val="24"/>
          <w:szCs w:val="24"/>
        </w:rPr>
      </w:pPr>
      <w:r w:rsidRPr="00643542">
        <w:rPr>
          <w:sz w:val="24"/>
          <w:szCs w:val="24"/>
        </w:rPr>
        <w:tab/>
      </w:r>
      <w:r w:rsidRPr="00643542">
        <w:rPr>
          <w:sz w:val="24"/>
          <w:szCs w:val="24"/>
        </w:rPr>
        <w:tab/>
      </w:r>
      <w:r w:rsidRPr="00643542">
        <w:rPr>
          <w:sz w:val="24"/>
          <w:szCs w:val="24"/>
        </w:rPr>
        <w:tab/>
      </w:r>
      <w:r w:rsidR="002521BD" w:rsidRPr="00643542">
        <w:rPr>
          <w:sz w:val="24"/>
          <w:szCs w:val="24"/>
        </w:rPr>
        <w:tab/>
      </w:r>
      <w:r w:rsidR="00D7260D">
        <w:rPr>
          <w:sz w:val="24"/>
          <w:szCs w:val="24"/>
        </w:rPr>
        <w:tab/>
      </w:r>
      <w:r w:rsidRPr="00643542">
        <w:rPr>
          <w:sz w:val="24"/>
          <w:szCs w:val="24"/>
        </w:rPr>
        <w:t>4200 AV  Gorinchem</w:t>
      </w:r>
    </w:p>
    <w:p w14:paraId="1F89D005" w14:textId="04FE09AA" w:rsidR="007B6E92" w:rsidRPr="00643542" w:rsidRDefault="007B6E92" w:rsidP="00E204FF">
      <w:pPr>
        <w:pStyle w:val="Geenafstand"/>
        <w:rPr>
          <w:sz w:val="24"/>
          <w:szCs w:val="24"/>
        </w:rPr>
      </w:pPr>
    </w:p>
    <w:p w14:paraId="20C57AED" w14:textId="52051909" w:rsidR="007B6E92" w:rsidRPr="00643542" w:rsidRDefault="007B6E92" w:rsidP="002521BD">
      <w:pPr>
        <w:pStyle w:val="Geenafstand"/>
        <w:numPr>
          <w:ilvl w:val="0"/>
          <w:numId w:val="23"/>
        </w:numPr>
        <w:rPr>
          <w:sz w:val="24"/>
          <w:szCs w:val="24"/>
        </w:rPr>
      </w:pPr>
      <w:r w:rsidRPr="00643542">
        <w:rPr>
          <w:sz w:val="24"/>
          <w:szCs w:val="24"/>
        </w:rPr>
        <w:t xml:space="preserve">Uitprinten en in de brievenbus </w:t>
      </w:r>
      <w:r w:rsidR="002521BD" w:rsidRPr="00643542">
        <w:rPr>
          <w:sz w:val="24"/>
          <w:szCs w:val="24"/>
        </w:rPr>
        <w:t>van de ark deponeren</w:t>
      </w:r>
    </w:p>
    <w:sectPr w:rsidR="007B6E92" w:rsidRPr="00643542" w:rsidSect="00FC2768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3D07F" w14:textId="77777777" w:rsidR="00E97008" w:rsidRDefault="00E97008" w:rsidP="000172E5">
      <w:pPr>
        <w:spacing w:after="0" w:line="240" w:lineRule="auto"/>
      </w:pPr>
      <w:r>
        <w:separator/>
      </w:r>
    </w:p>
  </w:endnote>
  <w:endnote w:type="continuationSeparator" w:id="0">
    <w:p w14:paraId="29CEB625" w14:textId="77777777" w:rsidR="00E97008" w:rsidRDefault="00E9700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34824C-7B5C-4108-8B5D-9FE7F3C6C611}"/>
    <w:embedBold r:id="rId2" w:fontKey="{9983E0AB-CB62-44B7-BECA-0129F08502F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12B7510-8226-446E-B412-8B2F92B77927}"/>
    <w:embedBold r:id="rId4" w:fontKey="{8EEB97ED-2058-40C1-BA1F-FB4EC373E399}"/>
    <w:embedItalic r:id="rId5" w:fontKey="{5CEA1415-112F-4F84-BE93-C76611D0796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DF5A57E-781C-4184-9C8E-5C5F9B897A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931" w:type="dxa"/>
      <w:tblLook w:val="04A0" w:firstRow="1" w:lastRow="0" w:firstColumn="1" w:lastColumn="0" w:noHBand="0" w:noVBand="1"/>
    </w:tblPr>
    <w:tblGrid>
      <w:gridCol w:w="5245"/>
      <w:gridCol w:w="3686"/>
    </w:tblGrid>
    <w:tr w:rsidR="00311D4F" w:rsidRPr="00311D4F" w14:paraId="3A3C677F" w14:textId="77777777" w:rsidTr="002622C8">
      <w:tc>
        <w:tcPr>
          <w:tcW w:w="5245" w:type="dxa"/>
          <w:vAlign w:val="center"/>
        </w:tcPr>
        <w:p w14:paraId="5CC65299" w14:textId="61FEA832" w:rsidR="00311D4F" w:rsidRPr="00311D4F" w:rsidRDefault="00311D4F" w:rsidP="00F12965">
          <w:pPr>
            <w:pStyle w:val="Voettekst"/>
          </w:pPr>
        </w:p>
      </w:tc>
      <w:tc>
        <w:tcPr>
          <w:tcW w:w="3686" w:type="dxa"/>
          <w:vAlign w:val="center"/>
        </w:tcPr>
        <w:p w14:paraId="3F5BA7AD" w14:textId="01875EA9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A5B5033" w14:textId="77777777" w:rsidR="006145D8" w:rsidRDefault="006145D8" w:rsidP="00311D4F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3C53E" w14:textId="77777777" w:rsidR="00E97008" w:rsidRDefault="00E97008" w:rsidP="000172E5">
      <w:pPr>
        <w:spacing w:after="0" w:line="240" w:lineRule="auto"/>
      </w:pPr>
      <w:r>
        <w:separator/>
      </w:r>
    </w:p>
  </w:footnote>
  <w:footnote w:type="continuationSeparator" w:id="0">
    <w:p w14:paraId="6F9A8283" w14:textId="77777777" w:rsidR="00E97008" w:rsidRDefault="00E9700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2899"/>
      <w:gridCol w:w="6127"/>
    </w:tblGrid>
    <w:tr w:rsidR="00B337A2" w:rsidRPr="00B337A2" w14:paraId="0D15F320" w14:textId="77777777" w:rsidTr="00384B05">
      <w:trPr>
        <w:trHeight w:val="990"/>
      </w:trPr>
      <w:tc>
        <w:tcPr>
          <w:tcW w:w="1350" w:type="dxa"/>
          <w:vAlign w:val="center"/>
        </w:tcPr>
        <w:p w14:paraId="632D6CD2" w14:textId="019443B8" w:rsidR="00B337A2" w:rsidRPr="00B337A2" w:rsidRDefault="00E97008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2FF6936E" wp14:editId="750995B0">
                <wp:extent cx="1767709" cy="1104900"/>
                <wp:effectExtent l="0" t="0" r="4445" b="0"/>
                <wp:docPr id="3" name="Afbeelding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4488" cy="11216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E609A1E" w14:textId="77777777" w:rsidR="00B337A2" w:rsidRDefault="00E97008" w:rsidP="00E204FF">
          <w:pPr>
            <w:pStyle w:val="Koptekst"/>
          </w:pPr>
          <w:r>
            <w:t>Winterberging 2021-2022</w:t>
          </w:r>
        </w:p>
        <w:p w14:paraId="60B4A474" w14:textId="7B29E655" w:rsidR="00B80B82" w:rsidRPr="00B80B82" w:rsidRDefault="00B80B82" w:rsidP="00E204FF">
          <w:pPr>
            <w:pStyle w:val="Koptekst"/>
            <w:rPr>
              <w:sz w:val="22"/>
              <w:szCs w:val="22"/>
            </w:rPr>
          </w:pPr>
          <w:r w:rsidRPr="00B80B82">
            <w:rPr>
              <w:sz w:val="22"/>
              <w:szCs w:val="22"/>
            </w:rPr>
            <w:t>(alleen voor leden)</w:t>
          </w:r>
        </w:p>
      </w:tc>
    </w:tr>
  </w:tbl>
  <w:p w14:paraId="1E1CC534" w14:textId="77777777" w:rsidR="000172E5" w:rsidRPr="00311D4F" w:rsidRDefault="000172E5" w:rsidP="00311D4F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0DE357E"/>
    <w:multiLevelType w:val="hybridMultilevel"/>
    <w:tmpl w:val="55FABCF2"/>
    <w:lvl w:ilvl="0" w:tplc="693EFA5C">
      <w:start w:val="420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008"/>
    <w:rsid w:val="000172E5"/>
    <w:rsid w:val="00052382"/>
    <w:rsid w:val="0006568A"/>
    <w:rsid w:val="00076F0F"/>
    <w:rsid w:val="00084253"/>
    <w:rsid w:val="000D1F49"/>
    <w:rsid w:val="001036CE"/>
    <w:rsid w:val="001727CA"/>
    <w:rsid w:val="00195043"/>
    <w:rsid w:val="001B663D"/>
    <w:rsid w:val="002164B2"/>
    <w:rsid w:val="002521BD"/>
    <w:rsid w:val="002622C8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643542"/>
    <w:rsid w:val="007147D7"/>
    <w:rsid w:val="00745184"/>
    <w:rsid w:val="00770F25"/>
    <w:rsid w:val="007A1FF2"/>
    <w:rsid w:val="007A35A8"/>
    <w:rsid w:val="007B0A85"/>
    <w:rsid w:val="007B6E92"/>
    <w:rsid w:val="007C6A52"/>
    <w:rsid w:val="0082043E"/>
    <w:rsid w:val="00846B76"/>
    <w:rsid w:val="0088580B"/>
    <w:rsid w:val="008E203A"/>
    <w:rsid w:val="0091229C"/>
    <w:rsid w:val="00940E73"/>
    <w:rsid w:val="009842F8"/>
    <w:rsid w:val="0098597D"/>
    <w:rsid w:val="009F619A"/>
    <w:rsid w:val="009F6DDE"/>
    <w:rsid w:val="00A370A8"/>
    <w:rsid w:val="00A43C41"/>
    <w:rsid w:val="00B337A2"/>
    <w:rsid w:val="00B80B82"/>
    <w:rsid w:val="00BD4753"/>
    <w:rsid w:val="00BD5CB1"/>
    <w:rsid w:val="00BE62EE"/>
    <w:rsid w:val="00C003BA"/>
    <w:rsid w:val="00C4602F"/>
    <w:rsid w:val="00C46878"/>
    <w:rsid w:val="00C6231D"/>
    <w:rsid w:val="00CB4A51"/>
    <w:rsid w:val="00CC7FDC"/>
    <w:rsid w:val="00CD4532"/>
    <w:rsid w:val="00CD47B0"/>
    <w:rsid w:val="00CE6104"/>
    <w:rsid w:val="00CE7918"/>
    <w:rsid w:val="00D06C3D"/>
    <w:rsid w:val="00D16163"/>
    <w:rsid w:val="00D7260D"/>
    <w:rsid w:val="00DB3FAD"/>
    <w:rsid w:val="00E204FF"/>
    <w:rsid w:val="00E61C09"/>
    <w:rsid w:val="00E97008"/>
    <w:rsid w:val="00EB3B58"/>
    <w:rsid w:val="00EC7359"/>
    <w:rsid w:val="00ED20DD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EDB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2622C8"/>
    <w:pPr>
      <w:spacing w:before="200"/>
    </w:pPr>
    <w:rPr>
      <w:sz w:val="24"/>
    </w:r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E204FF"/>
    <w:pPr>
      <w:spacing w:before="120" w:after="0" w:line="240" w:lineRule="auto"/>
      <w:ind w:left="346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311D4F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rsid w:val="007B6E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berging@hsv-gorinchem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wij\AppData\Roaming\Microsoft\Templates\Maaltijdregistrati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Maaltijdregistratie</Template>
  <TotalTime>0</TotalTime>
  <Pages>1</Pages>
  <Words>115</Words>
  <Characters>635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2021-07-29T10:11:00Z</dcterms:created>
  <dcterms:modified xsi:type="dcterms:W3CDTF">2021-08-05T11:08:00Z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